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90694">
      <w:pPr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空调型号及数量</w:t>
      </w:r>
    </w:p>
    <w:tbl>
      <w:tblPr>
        <w:tblStyle w:val="10"/>
        <w:tblW w:w="88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1764"/>
        <w:gridCol w:w="1764"/>
        <w:gridCol w:w="1764"/>
        <w:gridCol w:w="1764"/>
      </w:tblGrid>
      <w:tr w14:paraId="2C572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F1F8A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6AAC9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7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F6F1B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型号、规格</w:t>
            </w:r>
          </w:p>
        </w:tc>
        <w:tc>
          <w:tcPr>
            <w:tcW w:w="17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A160C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7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A4ED8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5CD4C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C55D9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EF501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E35D0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RFC180TX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674B7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D9724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B30D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DE935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6593B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541D3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RFC400KX4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FEA54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C0E45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3DAE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DEC48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A9FBE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20E00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RFC615KX4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8C670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2594B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0BD3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CD625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3F089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370EB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RFC680KX4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39F74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6B4E2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B763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6D5E8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B2D0E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588D4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RFC735KX4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2A08B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FD3E8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178D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6924F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1F4A8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B109F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RFC800KX4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8303A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76F9D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0285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022B0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C7E2A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F598A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RFC850KX4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298C7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88DF6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9207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05F8A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DCF3D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F9C82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RFC900KX4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8FF20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6FB52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1A1F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4DF26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62DA1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CC417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RFC960KX4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2EA5C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FB1BC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8755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CAC4B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8A83C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15961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RFC1065KX4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4981D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45238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90B0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B5C54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FFA7F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A6427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RFC1235KX4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62328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BEAEF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83C8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81A1C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27C62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2B3EC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RFC1360KX4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14466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A7EBC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78789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B1370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C4266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3CFC2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RFT28KX4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1552C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CD497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</w:tr>
      <w:tr w14:paraId="0CBF7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B0630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D649A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E61AD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RFT36KX4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DB7B3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522C1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</w:tr>
      <w:tr w14:paraId="2565F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02356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19B55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9A2F4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RFT45KX4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93B85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A535B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 w14:paraId="43E6F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64597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46D61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F3052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RFT56KX4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A12E1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95126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</w:tr>
      <w:tr w14:paraId="04D3B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F552F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A094D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7E552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RFT71KX4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38F56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75347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</w:tr>
      <w:tr w14:paraId="6B48A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71B9F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99DB6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DDDD3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RFT90KX4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E858D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DF1AC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</w:tr>
      <w:tr w14:paraId="44EE8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43F69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8A2F8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46176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RFT112KX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65D30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84A39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7AB95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92D050"/>
            <w:noWrap/>
            <w:vAlign w:val="center"/>
          </w:tcPr>
          <w:p w14:paraId="5C97D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84F4E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6C134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RFT140KX4</w:t>
            </w:r>
          </w:p>
        </w:tc>
        <w:tc>
          <w:tcPr>
            <w:tcW w:w="176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DFE9C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B03CC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 w14:paraId="3C3F3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B6F66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BE4B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9AE37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3ADBB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7AC31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FFE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4A1CE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F83E6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C4EAF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RFC400KX4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608D5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CA45A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C782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7F738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3EB9C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24969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RFC800KX4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6F1F3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52CEC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3C8F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97D11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BF07D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C3F32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RFC850KX4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3E54C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89FBC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9DCA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6DE27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0281D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4CBC5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RFC900KX4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8E0CE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BC1EA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57CC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E3FB5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C97DB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CBFCF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RFC960KX4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4640B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950D3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8865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6795B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5B82B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F9137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RFC1010KX4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A60A7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A3FEA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05C9B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84FE7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E4A47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C9735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RFC1065KX4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15B85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8A293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B39B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5D8D1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C592C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C75B9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RFC1130KX4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9F837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1E952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7086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811EC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28A9A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93267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RFC1180KX4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50DAA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F984F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A5AA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07E84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A4752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7E8A1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RFC1360KX4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7531F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4C718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C7A3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DC262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4F4C3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00214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RFUT22KX4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F3284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8BC58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5ADE9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96A2C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8D578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A6699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RFT28KX4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ED214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95731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 w14:paraId="61F3A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5DFB0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FAE00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FD4FD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RFT36KX4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464B2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43563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 w14:paraId="0E05F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9A6FD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4AB47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51CFF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RFT45KX4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061AE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E9B99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 w14:paraId="189A7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08C652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0F30F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833C2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RFT56KX4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52409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A422B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</w:tr>
      <w:tr w14:paraId="759A8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475D5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4270A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20F9F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RFT71KX4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FB1BC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05F9E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</w:tr>
      <w:tr w14:paraId="35F06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5F03D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18AE5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71FB43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RFT90KX4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80488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27E64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4641F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1CA69C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41E43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2A2FB8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RFT112KX4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2061D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262D0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0B1A1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B2298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53F60C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37E300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RFT140KX4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6EC95A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92D050"/>
            <w:noWrap w:val="0"/>
            <w:vAlign w:val="top"/>
          </w:tcPr>
          <w:p w14:paraId="4ACDB2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 w14:paraId="6B5D1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2F16D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5650A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96551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RFC735KX4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0EEBE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6D4D3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178A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FFE78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585EC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EB89B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RFT56KX4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1348A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AF92B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FA7B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FE3E3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67937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C01B4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RFT90KX4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AC837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89589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19B8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C59B1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B2D39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60281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RFT71KX4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9F8C6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121D7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13C3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C2ADC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52A45A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D5BFC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RFT36KX4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5DB306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8558E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A1B8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709C8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E7907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178B0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RFC400KX4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2B09A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318C9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D2D3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FE4ED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DFAD7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FE22F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RFT140KX4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6EBD1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A582C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064A0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6A57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75101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bottom"/>
          </w:tcPr>
          <w:p w14:paraId="2D5D6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RFC680KX4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FF678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309F6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EAA6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A55D7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138B1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579387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RFT140KX4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E3A53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55BD1F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0585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909A2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5975CA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bottom"/>
          </w:tcPr>
          <w:p w14:paraId="1D1C9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RFT28KX4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0C6CF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2635C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8BA1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F3786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0F6C2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3BB9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RFC450TX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CF3A4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AFAAC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2B1E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DE302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52186B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873B6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RFC224TX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5BACC7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604C1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3520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10775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53926E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BC410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RFC100TX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400C8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0B1FF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DC4F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AE6EE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5F2076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257A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RFT140TX-A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2432F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3838F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C464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0E9BA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E8621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6D591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RFT112TX-A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C469D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801B3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5512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2E06E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81C4C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B63D0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RFT100TX-A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E0347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79CAB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9ECD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93E1E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637BB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60C3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RFT80TX-A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633E9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3C18F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BB32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554190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03104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1576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RFT71TX-A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62A0C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B49FC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5225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418F5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B5218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2976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RFT56KX6-A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317DA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73189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6A0C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3B803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0C9E0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FFBE8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RFT36KX6-A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84759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A5D68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9152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02090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651B9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1E27F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RFT28KX6-A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00625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520218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1860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1C00D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5324B9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2FF3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RFC615KX4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13483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C3FED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F5F9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A0147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DAE0D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7652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RFT45KX4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B3611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C2EDE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68E0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561BFF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4017A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1A2D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RFT50KX4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FF9F0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DA665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1D76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5308F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D2F96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4CF66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RFT56KX4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3387D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E9628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FAF7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74C09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DCBFD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00E5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RFC180TX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416C6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AD7FF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49EE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113B5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E1552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714C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RFT140TX-A/T6S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1345A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7A65D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3493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45CF7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8DD6A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270E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RFC400KX4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343BEC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FD964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4847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46F81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11EA8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38B8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RFT36KX4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86559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09D10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727E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63A348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72F60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3A72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RFT71KX4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44ECA7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985BF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8094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088479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2AFCEE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center"/>
          </w:tcPr>
          <w:p w14:paraId="4506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lang w:val="en-US" w:eastAsia="zh-CN" w:bidi="ar"/>
              </w:rPr>
              <w:t>RFT56KX4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7135A1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3F2D9"/>
            <w:noWrap w:val="0"/>
            <w:vAlign w:val="top"/>
          </w:tcPr>
          <w:p w14:paraId="170F60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6069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59C310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总计需要维护的设备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6301CF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751501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764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00B0F0"/>
            <w:noWrap w:val="0"/>
            <w:vAlign w:val="top"/>
          </w:tcPr>
          <w:p w14:paraId="0FCB5F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top"/>
          </w:tcPr>
          <w:p w14:paraId="39DB85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包含两套电脑集控系统</w:t>
            </w:r>
          </w:p>
        </w:tc>
      </w:tr>
    </w:tbl>
    <w:p w14:paraId="0D2D15C7">
      <w:pPr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</w:p>
    <w:tbl>
      <w:tblPr>
        <w:tblStyle w:val="10"/>
        <w:tblW w:w="89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7"/>
        <w:gridCol w:w="2048"/>
        <w:gridCol w:w="2964"/>
        <w:gridCol w:w="707"/>
        <w:gridCol w:w="755"/>
        <w:gridCol w:w="458"/>
      </w:tblGrid>
      <w:tr w14:paraId="6C09D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tblHeader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F98F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C801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型号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81CF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</w:tr>
      <w:tr w14:paraId="2A522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4F53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海尔空调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76B2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KFR-72LW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E1F63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14:paraId="330C6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604C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格力空调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D20C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KFR-72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00CBE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 w14:paraId="55020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0C30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海尔冰箱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80FC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BCD-118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83177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 w14:paraId="2DFCC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A33C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奥克斯外机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8F3C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DLR-335W5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D1C03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 w14:paraId="2873D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9D32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奥克斯内机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3694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DLR-112Q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DF3A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 w14:paraId="60C78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23F9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海尔冰箱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5A35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BCD-90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70F93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14:paraId="331F5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8C13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格力外机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83FC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GMV-680WM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B72C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 w14:paraId="1059A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75C3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格力外机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7163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GMV-335WM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BD17B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14:paraId="48157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6F92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格力外机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91FF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GMV-560WM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8433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72C08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70CB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格力外机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5BF1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GMV-615WM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5F74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7756F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AA72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格力外机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7A69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GMV-738WM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77A7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77D10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369F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格力外机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250E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GMV-900WM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319FD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13381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6A78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格力内机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95CC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GMV-NDR28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97DB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</w:tr>
      <w:tr w14:paraId="5D9D7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6794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格力内机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FDDA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GMV-NDR36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E1D13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</w:tr>
      <w:tr w14:paraId="38914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6DE9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格力内机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CC35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GMV-NDR45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37F3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</w:tr>
      <w:tr w14:paraId="5976D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A9DD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格力内机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8573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NDR-56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9AD2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</w:tr>
      <w:tr w14:paraId="04289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2AD5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格力内机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7536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NDR-80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686EC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</w:tr>
      <w:tr w14:paraId="10CB4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2C9B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格力内机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E3B6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NDR-90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CD5ED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1DF04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8451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格力内机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87F5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GMV-NDR80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C7C9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</w:tr>
      <w:tr w14:paraId="35195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9F9A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格力空调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ABF6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KFR-50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480DB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14:paraId="0FEF1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8244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格力空调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08D3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KFR-35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9FC5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  <w:tr w14:paraId="01C4A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F75C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海尔空调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5FFA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KFR-120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8EBCD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 w14:paraId="45C0A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EC30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除湿机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6DE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D7AC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 w14:paraId="3B51F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23A6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日立外机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23B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RAS-400FSNYAQ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64CD8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4A8DF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E7E9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日立外机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C02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RAS-785FSNYAQ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3F6BA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6E682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39A9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日立外机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3A8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RAS-850FSNYAQ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F426C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5717A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9F6B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日立内机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896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RPIZ-36FSN6QC/P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05EE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15C2B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F466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日立内机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6DF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RPIZ-45FSN6QC/P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02EE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</w:tr>
      <w:tr w14:paraId="1B851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F58E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日立内机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F1F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RPIZ-63FSN6QC/P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BB48E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</w:tr>
      <w:tr w14:paraId="056D5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A4BB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 w:bidi="ar"/>
              </w:rPr>
              <w:t>日立内机</w:t>
            </w: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DAC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RPI-100FSN6QLC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4E83D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3CB06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37E7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DC7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B2F0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C913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0CC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B64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70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BCD-165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0BD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935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1048C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8FA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344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A2C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BCD-166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40D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8FB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6F2B0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C44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7EE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D8D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BCD-118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85B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896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7F142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D6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6F3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343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BCD-180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C12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FF0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7D25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570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4F6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F8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BC-96A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C7B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BA1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F131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109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B59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66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BCD-185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9AF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547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4B8F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B9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55D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79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BC-117FC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A8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302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DF9A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529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1C0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17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BCD-133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AC5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6EA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AAC4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005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49B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BEC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BCD-532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CA9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40A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F1C2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211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6EF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510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BCD-189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F89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66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D985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375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3ED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267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BCD-195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F06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270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11D4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738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385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AEB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BCD-130H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F4E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93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55D2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6D4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65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创维冰箱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059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BCD-216TSCB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09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CD6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4C5C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F8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C78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美菱冰箱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C91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BCD-182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12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3C8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F2D3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DA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9BB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KEG冰箱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05E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BC-91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5D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A89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D1A1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C6A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1EE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康佳冰箱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C2B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BC-46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5E9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A8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DCDD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C36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2B3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美的冰箱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6D0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BCD-195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844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48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3A14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BD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0C7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美菱冰箱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A2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BCD-200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8D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33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CD0F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BFF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A6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美菱冰箱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2E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BCD-566WUPC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0B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E6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2E8D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C3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577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海尔冰箱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07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BC-93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D7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160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84D4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97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D6C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海尔冷藏柜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E5A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SC-322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A6D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95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F148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72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DB3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海尔冷藏柜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1F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SC-196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566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AC0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0202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74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475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海尔冷藏柜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072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SC-242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3D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4CC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4ED1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1AB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F2E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海尔冷藏柜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0F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SC-298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3B2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D60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05FE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4E1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AAE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海尔冷藏柜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AF7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SC-126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F7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1A1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684D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F7C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E4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海尔冷藏柜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3B0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SC-316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393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8F2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A93B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5B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920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海尔冷藏柜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572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SC-226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BDD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605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0156B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61F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A9F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海尔冷藏柜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44A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SC-276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F6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8B2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C794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509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EEA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海尔冷藏柜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BC1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SC-329GA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3B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98E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855B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4FA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784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海尔冷藏柜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4F8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SC-279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0B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C81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D823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B07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8A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除湿机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A9A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201E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09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71F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17AB9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270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DC7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海尔空调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53A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KFR-35GW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727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855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</w:tr>
      <w:tr w14:paraId="61408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1F6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E0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海尔空调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63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KFR-50LW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C6A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43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 w14:paraId="348F5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6B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1AD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海尔空调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294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KFR-72LW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95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83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52CC2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C27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1D1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海尔空调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7B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KFR-120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946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736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1738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712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89D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药品冷库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B1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星园分院、药库、检验中心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DA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882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B74E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162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507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1A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KFR-26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AAA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262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18A3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5B6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D90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E3A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KFR-35GW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6C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5F2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41CC3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5B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E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045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KFR-72LW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4BB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D76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1CE6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618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42B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E3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KFR-120T</w:t>
            </w: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3CA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1B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83A0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993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65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三菱重工海尔空调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11C1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1EB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46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 w14:paraId="29713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89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DC0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</w:t>
            </w:r>
            <w:r>
              <w:rPr>
                <w:rFonts w:hint="eastAsia" w:ascii="宋体" w:hAnsi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  <w:r>
              <w:rPr>
                <w:rFonts w:hint="eastAsia" w:ascii="宋体" w:hAnsi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：420</w:t>
            </w:r>
          </w:p>
        </w:tc>
      </w:tr>
      <w:tr w14:paraId="74D74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89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F7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89576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30209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BDC9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301BA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2F712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AC41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DD93F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新风净化空调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机组</w:t>
            </w:r>
          </w:p>
        </w:tc>
      </w:tr>
      <w:tr w14:paraId="4665B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89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BD6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FAD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F35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1E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送风量</w:t>
            </w:r>
            <w:r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/h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184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新风量</w:t>
            </w:r>
            <w:r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/h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4C7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机外余压Pa</w:t>
            </w:r>
          </w:p>
        </w:tc>
      </w:tr>
      <w:tr w14:paraId="20BCC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602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净化新风空调机组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681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0F8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BBE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16C9F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691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净化新风空调机组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82C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65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0B9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 w14:paraId="55C13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C9E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净化新风空调机组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7D7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463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C44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 w14:paraId="1A412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7F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新风循环机组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E3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6300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D49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D7A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</w:tr>
      <w:tr w14:paraId="3B92D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2D7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新风机组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4A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6500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F07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6500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98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</w:tr>
      <w:tr w14:paraId="0F216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74D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新风机组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7B3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44F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35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257EB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1E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新风机组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008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5600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805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5600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D07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</w:tr>
      <w:tr w14:paraId="16524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23F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净化新风空调机组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713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8620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8C7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8620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936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 w14:paraId="4454B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AF2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净化新风空调机组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850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74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9F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</w:tbl>
    <w:p w14:paraId="1AAD6875">
      <w:pPr>
        <w:spacing w:line="560" w:lineRule="exact"/>
        <w:ind w:firstLine="480" w:firstLineChars="200"/>
        <w:rPr>
          <w:rFonts w:hint="eastAsia" w:ascii="宋体" w:hAnsi="宋体" w:cs="仿宋_GB2312"/>
          <w:bCs/>
          <w:sz w:val="24"/>
          <w:szCs w:val="32"/>
        </w:rPr>
      </w:pPr>
      <w:bookmarkStart w:id="0" w:name="_GoBack"/>
      <w:bookmarkEnd w:id="0"/>
    </w:p>
    <w:tbl>
      <w:tblPr>
        <w:tblStyle w:val="11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6"/>
        <w:gridCol w:w="2010"/>
        <w:gridCol w:w="1212"/>
        <w:gridCol w:w="2350"/>
      </w:tblGrid>
      <w:tr w14:paraId="5181A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tblHeader/>
          <w:jc w:val="center"/>
        </w:trPr>
        <w:tc>
          <w:tcPr>
            <w:tcW w:w="0" w:type="auto"/>
            <w:noWrap w:val="0"/>
            <w:vAlign w:val="center"/>
          </w:tcPr>
          <w:p w14:paraId="4310CA3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  <w:t>位置</w:t>
            </w:r>
          </w:p>
        </w:tc>
        <w:tc>
          <w:tcPr>
            <w:tcW w:w="0" w:type="auto"/>
            <w:noWrap w:val="0"/>
            <w:vAlign w:val="center"/>
          </w:tcPr>
          <w:p w14:paraId="3FD6463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  <w:t>型号</w:t>
            </w:r>
          </w:p>
        </w:tc>
        <w:tc>
          <w:tcPr>
            <w:tcW w:w="0" w:type="auto"/>
            <w:noWrap w:val="0"/>
            <w:vAlign w:val="center"/>
          </w:tcPr>
          <w:p w14:paraId="772316F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  <w:t>台数</w:t>
            </w:r>
          </w:p>
        </w:tc>
        <w:tc>
          <w:tcPr>
            <w:tcW w:w="2350" w:type="dxa"/>
            <w:noWrap w:val="0"/>
            <w:vAlign w:val="center"/>
          </w:tcPr>
          <w:p w14:paraId="3FA25A0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  <w:vertAlign w:val="baseline"/>
                <w:lang w:val="en-US" w:eastAsia="zh-CN"/>
              </w:rPr>
              <w:t>厂家</w:t>
            </w:r>
          </w:p>
        </w:tc>
      </w:tr>
      <w:tr w14:paraId="2BCA1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0" w:type="auto"/>
            <w:noWrap w:val="0"/>
            <w:vAlign w:val="center"/>
          </w:tcPr>
          <w:p w14:paraId="0B2987B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3号楼业务数据机房</w:t>
            </w:r>
          </w:p>
        </w:tc>
        <w:tc>
          <w:tcPr>
            <w:tcW w:w="0" w:type="auto"/>
            <w:noWrap w:val="0"/>
            <w:vAlign w:val="center"/>
          </w:tcPr>
          <w:p w14:paraId="286116D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KHNA-H40AD</w:t>
            </w:r>
          </w:p>
        </w:tc>
        <w:tc>
          <w:tcPr>
            <w:tcW w:w="0" w:type="auto"/>
            <w:noWrap w:val="0"/>
            <w:vAlign w:val="center"/>
          </w:tcPr>
          <w:p w14:paraId="0EDAC5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50" w:type="dxa"/>
            <w:noWrap w:val="0"/>
            <w:vAlign w:val="center"/>
          </w:tcPr>
          <w:p w14:paraId="6CB0F32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厦门科华恒盛</w:t>
            </w:r>
          </w:p>
        </w:tc>
      </w:tr>
      <w:tr w14:paraId="2DBC6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0" w:type="auto"/>
            <w:vMerge w:val="restart"/>
            <w:noWrap w:val="0"/>
            <w:vAlign w:val="center"/>
          </w:tcPr>
          <w:p w14:paraId="60930C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7号业务数据机房</w:t>
            </w:r>
          </w:p>
        </w:tc>
        <w:tc>
          <w:tcPr>
            <w:tcW w:w="0" w:type="auto"/>
            <w:noWrap w:val="0"/>
            <w:vAlign w:val="center"/>
          </w:tcPr>
          <w:p w14:paraId="1B5953B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ER050-HAA</w:t>
            </w:r>
          </w:p>
        </w:tc>
        <w:tc>
          <w:tcPr>
            <w:tcW w:w="0" w:type="auto"/>
            <w:noWrap w:val="0"/>
            <w:vAlign w:val="center"/>
          </w:tcPr>
          <w:p w14:paraId="5B7106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50" w:type="dxa"/>
            <w:noWrap w:val="0"/>
            <w:vAlign w:val="center"/>
          </w:tcPr>
          <w:p w14:paraId="0E63D8F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EAST易事特</w:t>
            </w:r>
          </w:p>
        </w:tc>
      </w:tr>
      <w:tr w14:paraId="6ACEC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6B688C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13D0F9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EC26-UAA</w:t>
            </w:r>
          </w:p>
        </w:tc>
        <w:tc>
          <w:tcPr>
            <w:tcW w:w="0" w:type="auto"/>
            <w:noWrap w:val="0"/>
            <w:vAlign w:val="center"/>
          </w:tcPr>
          <w:p w14:paraId="1D236F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50" w:type="dxa"/>
            <w:noWrap w:val="0"/>
            <w:vAlign w:val="center"/>
          </w:tcPr>
          <w:p w14:paraId="3A3DD7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EAST易事特</w:t>
            </w:r>
          </w:p>
        </w:tc>
      </w:tr>
      <w:tr w14:paraId="4C841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286" w:type="dxa"/>
            <w:noWrap w:val="0"/>
            <w:vAlign w:val="center"/>
          </w:tcPr>
          <w:p w14:paraId="26BB648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5号楼监控机房</w:t>
            </w:r>
          </w:p>
        </w:tc>
        <w:tc>
          <w:tcPr>
            <w:tcW w:w="2010" w:type="dxa"/>
            <w:noWrap w:val="0"/>
            <w:vAlign w:val="center"/>
          </w:tcPr>
          <w:p w14:paraId="5B2CB6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EC26-UAA</w:t>
            </w:r>
          </w:p>
        </w:tc>
        <w:tc>
          <w:tcPr>
            <w:tcW w:w="1212" w:type="dxa"/>
            <w:noWrap w:val="0"/>
            <w:vAlign w:val="center"/>
          </w:tcPr>
          <w:p w14:paraId="4AC771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50" w:type="dxa"/>
            <w:noWrap w:val="0"/>
            <w:vAlign w:val="center"/>
          </w:tcPr>
          <w:p w14:paraId="2FD346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EAST易事特</w:t>
            </w:r>
          </w:p>
        </w:tc>
      </w:tr>
    </w:tbl>
    <w:p w14:paraId="5FB6F742">
      <w:pPr>
        <w:spacing w:line="560" w:lineRule="exact"/>
        <w:ind w:firstLine="480" w:firstLineChars="200"/>
        <w:rPr>
          <w:rFonts w:hint="eastAsia" w:ascii="宋体" w:hAnsi="宋体" w:cs="仿宋_GB2312"/>
          <w:bCs/>
          <w:sz w:val="24"/>
          <w:szCs w:val="32"/>
        </w:rPr>
      </w:pPr>
    </w:p>
    <w:tbl>
      <w:tblPr>
        <w:tblStyle w:val="10"/>
        <w:tblW w:w="87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3052"/>
        <w:gridCol w:w="2295"/>
        <w:gridCol w:w="1143"/>
        <w:gridCol w:w="1147"/>
      </w:tblGrid>
      <w:tr w14:paraId="36588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tblHeader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00FFFF"/>
            <w:noWrap w:val="0"/>
            <w:vAlign w:val="center"/>
          </w:tcPr>
          <w:p w14:paraId="3571F02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05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FFFF"/>
            <w:noWrap w:val="0"/>
            <w:vAlign w:val="center"/>
          </w:tcPr>
          <w:p w14:paraId="1943580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楼层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FFFF"/>
            <w:noWrap w:val="0"/>
            <w:vAlign w:val="center"/>
          </w:tcPr>
          <w:p w14:paraId="1A05B64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型号、规格</w:t>
            </w:r>
          </w:p>
        </w:tc>
        <w:tc>
          <w:tcPr>
            <w:tcW w:w="114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FFFF"/>
            <w:noWrap w:val="0"/>
            <w:vAlign w:val="center"/>
          </w:tcPr>
          <w:p w14:paraId="37290BF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FFFF"/>
            <w:noWrap w:val="0"/>
            <w:vAlign w:val="center"/>
          </w:tcPr>
          <w:p w14:paraId="555C9C7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1BF92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00FFFF"/>
            <w:noWrap w:val="0"/>
            <w:vAlign w:val="center"/>
          </w:tcPr>
          <w:p w14:paraId="3F51705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FFFF"/>
            <w:noWrap w:val="0"/>
            <w:vAlign w:val="center"/>
          </w:tcPr>
          <w:p w14:paraId="2B4311D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9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FFFF"/>
            <w:noWrap w:val="0"/>
            <w:vAlign w:val="center"/>
          </w:tcPr>
          <w:p w14:paraId="489C0EB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FFFF"/>
            <w:noWrap w:val="0"/>
            <w:vAlign w:val="center"/>
          </w:tcPr>
          <w:p w14:paraId="35BC1C5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FFFF"/>
            <w:noWrap w:val="0"/>
            <w:vAlign w:val="center"/>
          </w:tcPr>
          <w:p w14:paraId="31B20BC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BD4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C46A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76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58B0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空调机组设备</w:t>
            </w:r>
          </w:p>
        </w:tc>
      </w:tr>
      <w:tr w14:paraId="6C17A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867A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04E7D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9B55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SMV-4.5NAQ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EADF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2660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6C1B9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D221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34FCA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48E4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SMV-5.6NAQ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B1DD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0030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1A99D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36EB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C2F76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DA21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SMV-7.1NAQ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872F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8241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5507D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685E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2DE5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二楼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FDB0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SMV-4.5NAQ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52E2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D9D6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3D73E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BAFC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1E8CE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79C8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SMV-5.6NAQ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15E9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70A3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7CEC9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83AF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3CAE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三楼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006E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SMV-4.5NAQ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B337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FDF1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427DD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6DE3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E0679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EEC7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SMV-5.6NAQ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4639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9DC3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04F21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A264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63049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5D6A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SMV-7.1NAQ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4FE3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F8C9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7FE21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5DE7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AE58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四楼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4CF7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SMV-4.5NAQ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1BA7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09A8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31B48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BBE3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E0BB6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5C67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SMV-5.6NAQ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B4B1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B3BF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01B97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4E5C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62802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AFC8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SMV-7.1NAQ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268D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A03F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0EB86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A13E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4405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变频多联室外机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32A2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SMV-45.0WM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0366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27D0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E3A7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FA82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5911B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C8C3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SMV-61.5WM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1591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AEF8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5A1B1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114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C9618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F8B3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设备合计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42E9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4E57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411F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</w:tr>
    </w:tbl>
    <w:p w14:paraId="45057CF4">
      <w:pPr>
        <w:numPr>
          <w:ilvl w:val="0"/>
          <w:numId w:val="0"/>
        </w:numPr>
        <w:rPr>
          <w:rFonts w:hint="default" w:ascii="宋体" w:hAnsi="宋体" w:cs="宋体"/>
          <w:sz w:val="24"/>
          <w:szCs w:val="24"/>
          <w:lang w:val="en-US" w:eastAsia="zh-CN"/>
        </w:rPr>
      </w:pPr>
    </w:p>
    <w:tbl>
      <w:tblPr>
        <w:tblStyle w:val="10"/>
        <w:tblW w:w="88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520"/>
        <w:gridCol w:w="4734"/>
        <w:gridCol w:w="849"/>
        <w:gridCol w:w="1090"/>
      </w:tblGrid>
      <w:tr w14:paraId="3373A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8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13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2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FD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73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C3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84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2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9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4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</w:tr>
      <w:tr w14:paraId="4F904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D07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2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空调系统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388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6A1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</w:tr>
      <w:tr w14:paraId="7AE4F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1E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5C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E1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1、名称：全直流变频多联机外机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2、编号：KW-1-1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3、参数：制冷量:78.4Kw,制热量:88.0Kw,功率:22.0Kw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E7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99F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2EA8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F6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FD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6E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1、名称：全直流变频多联机外机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2、编号：KW-1-2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3、参数：制冷量:89.5Kw,制热量:100.5Kw,功率:24.55Kw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1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ECE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2392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9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0B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CB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1、名称：全直流变频多联机外机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2、编号：KW-1-3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3、参数：制冷量:123.0Kw,制热量:138.0Kw,功率:38.0Kw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E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343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4A4B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0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18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C7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1、名称：全直流变频多联机外机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2、编号：KW-2-1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3、参数：制冷量:68.0Kw,制热量:76.5Kw,功率:20.5Kw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F9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BFC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862A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DF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F0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52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1、名称：全直流变频多联机外机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2、编号：KW-2-2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3、参数：制冷量:28.0Kw,制热量:31.5Kw,功率:6.8Kw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60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D4F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BC0A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2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7D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77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1、名称：全直流变频多联机外机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2、编号：KW-2-3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3、参数：制冷量:83.9Kw,制热量:94.0Kw,功率:21.5Kw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4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EF2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EDA3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7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2E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8A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1、名称：全直流变频多联机外机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2、编号：KW-3-1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3、参数：制冷量:20.0Kw,制热量:22.4Kw,功率:6.40Kw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7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C4D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2EC9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7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D7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85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1、名称：全直流变频多联机外机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2、编号：KW-4-1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3、参数：制冷量:78.4Kw,制热量:88.0Kw,功率:22.0Kw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9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AB5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B6F2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C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9F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四面出风型室内机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7F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1、名称：四面出风型室内机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2、型号：K-100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4、参数：风量:1300m3/h,冷量:10.0Kw,热量:11.2Kw,功率:90W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5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BD0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51154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3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29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四面出风型室内机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3D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1、名称：四面出风型室内机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2、型号：K-90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4、参数：风量:1300m3/h,冷量:9.0Kw,热量:10.0Kw,功率:90W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1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993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093F7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2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06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四面出风型室内机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30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1、名称：四面出风型室内机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2、型号：K-63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4、参数：风量:1150m3/h,冷量:6.3Kw,热量:7.1Kw,功率:85W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1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5FA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606A2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E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96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四面出风型室内机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BD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1、名称：四面出风型室内机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2、型号：K-36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4、参数：风量:700m3/h,冷量:3.6Kw,热量:4.0Kw,功率:68W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D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139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0F7A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C3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4D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薄型风管室内机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A5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1、名称：薄型风管室内机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2、型号：D-9.0H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4、参数：风量:1500m3/h,冷量:9.0Kw,热量:10.0Kw,静压:30Pa,功率:209W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D4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CAE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0FFC2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A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24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薄型风管室内机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F7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1、名称：薄型风管室内机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2、型号：D-6.3H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4、参数：风量:850m3/h,冷量:6.3Kw,热量:7.0Kw,静压:30Pa,功率:45W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8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91C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5C91D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5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A0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薄型风管室内机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30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1、名称：薄型风管室内机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2、型号：D-50H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4、参数：风量:750m3/h,冷量:5.0Kw,热量:5.6Kw,静压:30Pa,功率:35W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2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990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BB3B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77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03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薄型风管室内机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0B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1、名称：薄型风管室内机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2、型号：D-4.5H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4、参数：风量:750m3/h,冷量:4.5Kw,热量:5.0Kw,静压:15Pa,功率:35W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39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85F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 w14:paraId="7D565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4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9F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薄型风管室内机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30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1、名称：薄型风管室内机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2、型号：D-4.0H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4、参数：风量:750m3/h,冷量:4.0Kw,热量:4.5Kw,静压:30Pa,功率:35W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27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FF2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174D1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3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73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薄型风管室内机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20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1、名称：薄型风管室内机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2、型号：D-3.6H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4、参数：风量:550m3/h,冷量:3.6Kw,热量:4.0Kw,静压:30Pa,功率:30W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8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5F2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78E39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6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45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薄型风管室内机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74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1、名称：薄型风管室内机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2、型号：D-3.2H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4、参数：风量:550m3/h,冷量:3.2Kw,热量:3.6Kw,静压:15Pa,功率:30W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2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D1F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4306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F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B9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4E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1、名称：变制冷剂流量多联空调机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2、编号：KT-B1-1、KT-B1-2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3、参数：制冷量:106Kw,制热量:119Kw,功率:29.73Kw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5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A0C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629A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35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77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1E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1、名称：变制冷剂流量多联空调机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2、编号：KT-B1-XF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3、参数：制冷量:45Kw,制热量:50Kw,功率:12.99Kw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E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14A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9897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9A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C8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E9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2、型号：N1-36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4、参数：风量:540m3/h,冷量:3.6Kw,热量:4Kw,功率:72W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6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810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54C69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3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0D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45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2、型号：N1-45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4、参数：风量:800m3/h,冷量:4.5Kw,热量:5Kw,功率80W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73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51D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DD45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0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85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F2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2、型号：N2-56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4、参数：风量:950m3/h,冷量:5.6Kw,热量:6.3Kw,功率80W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F7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7E8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3B85D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FB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8D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22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2、型号：N2-71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4、参数：风量:1000m3/h,冷量:7.1Kw,热量:8Kw,功率100W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E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87E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C2AB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3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8B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1F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2、型号：N2-100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4、参数：风量:1600m3/h,冷量:10Kw,热量:11Kw,功率190W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7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010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D6B9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E7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35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B8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2、型号：N1-112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4、参数：风量:1450m3/h,冷量:11.2Kw,热量:12.5Kw,功率262W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5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A9C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BEFC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A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7C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5A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2、型号：N-XF-40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4、参数：风量:4000m3/h,冷量:45Kw,热量:27.8Kw,功率2200W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7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3F4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B60E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D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FB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空调器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AB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1、名称：冷暖型柜式分体空调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2、规格：详见施工图纸设计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3、安装形式：落地安装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4、参数：制冷:7.2Kw 风量:1200m3/h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C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204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2C08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3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5B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空调器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86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1、名称：冷暖型柜式分体空调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2、规格：详见施工图纸设计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3、安装形式：落地安装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4、参数：冷暖型柜式分体空调 制冷:3.5Kw 制热:4.45Kw  风量:700m3/h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9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F62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2522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0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68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C5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1、名称：变制冷剂流量多联空调机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2、型号：KT-1F-1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3、参数：制冷量:90Kw,制热量:100Kw,功率:26.47Kw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8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CA8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D2EB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1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93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0D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1、名称：变制冷剂流量多联空调机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2、型号：KT-2F-1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3、参数：制冷量:78.5Kw,制热量:87.5Kw,功率:23.05Kw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4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252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9456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F4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02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30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1、名称：变制冷剂流量多联空调机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2、型号：KT-2F-2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3、参数：制冷量:95Kw,制热量:100Kw,功率:26.96Kw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D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9D3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244E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5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0F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C5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1、名称：变制冷剂流量多联空调机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2、型号：KT-3F-2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3、参数：制冷量:73Kw,制热量:81.5Kw,功率:21.4Kw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BC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3F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CBCA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0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B5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78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1、名称：变制冷剂流量多联空调机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2、型号：KT-2F-2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3、参数：制冷量:95Kw,制热量:100Kw,功率:26.96Kw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9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101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A9A8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2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84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3D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2、型号：R36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4、参数：风量:540m3/h,冷量:3.6Kw,热量:4Kw,功率:72W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F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FF5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E61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5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A3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00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2、型号：R45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4、参数：风量:800m3/h,冷量:4.5Kw,热量:5Kw,功率:80W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BB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063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7D329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D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16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E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2、型号：R56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4、参数：风量:800m3/h,冷量:5.6Kw,热量:6.3Kw,功率:80W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D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F61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21EE6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5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FC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0A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2、型号：R63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4、参数：风量:1000m3/h,冷量:6.3Kw,热量:7.1Kw,功率:105W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4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CE6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</w:tr>
      <w:tr w14:paraId="42946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CC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D3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DA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2、型号：R71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4、参数：风量:1000m3/h,冷量:7.1Kw,热量:8Kw,功率:105W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0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E60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041F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8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F5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F5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2、型号：R80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4、参数：风量:1390m3/h,冷量:8Kw,热量:9Kw,功率:230W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F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12C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0D838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D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C3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65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2、型号：R90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4、参数：风量:1390m3/h,冷量:9Kw,热量:10.0Kw,功率:230W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8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065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7C42C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D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DE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CF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1、名称：全直流变频多联机外机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2、型号：W-730(26P)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3、参数：制冷量:73Kw,制热量:81.5Kw,功率:19.85Kw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6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452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7B28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E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49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0B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1、名称：全直流变频多联机外机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2、型号：W-950(34P)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3、参数：制冷量:95Kw,制热量:106.5Kw,功率:27.48Kw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6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176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53B0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D0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C7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BD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1、名称：全直流变频多联机外机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2、型号：W-1175(42P)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3、参数：制冷量:117.5Kw,制热量:132Kw,功率:35.44Kw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7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8E7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A92E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3D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41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四面出风型室内机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D6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1、名称：四面出风型室内机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2、型号：N2-100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4、参数：风量:1800m3/h,冷量:10.0Kw,热量:11.0Kw,功率:91W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2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674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7115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3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99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四面出风型室内机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E3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1、名称：四面出风型室内机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2、型号：N2-71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4、参数：风量:1140m3/h,冷量:7.1Kw,热量:8.0Kw,功率:59W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F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DB7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D8FF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4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B3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四面出风型室内机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52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1、名称：四面出风型室内机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2、型号：N2-56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4、参数：风量:1020m3/h,冷量:5.6Kw,热量:6.3Kw,功率:47W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3F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7F3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61B4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29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FA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薄型风管室内机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A2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1、名称：薄型风管室内机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2、型号：N1-100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4、参数：风量:1450m3/h,冷量:10.0Kw,热量:11.0Kw,静压:50Pa,功率:262W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F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264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2AF38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A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DB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薄型风管室内机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51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1、名称：薄型风管室内机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2、型号：N1-71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4、参数：风量:850m3/h,冷量:6.3Kw,热量:7.0Kw,静压:30Pa,功率:45W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D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2B4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02D12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46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AF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薄型风管室内机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42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1、名称：薄型风管室内机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2、型号：N1-63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4、参数：风量:1000m3/h,冷量:6.3Kw,热量:7.1Kw,静压:30Pa,功率:105W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5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40F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EB78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15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CF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薄型风管室内机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0D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1、名称：薄型风管室内机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2、型号：N1-28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4、参数：风量:750m3/h,冷量:4.5Kw,热量:5.0Kw,静压:15Pa,功率:35W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1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DE2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CF4F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D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C0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F2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1、名称：变制冷剂流量多联空调机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2、型号：KT-1F-1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3、参数：制冷量:45Kw,制热量:50Kw,功率:12.99Kw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1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CD6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4B05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F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2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8F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1、名称：变制冷剂流量多联空调机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2、型号：KT-2F-1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3、参数：制冷量:33.5Kw,制热量:37.5Kw,功率:8.68Kw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0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C70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050F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7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D6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多联体空调器室外机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2D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1、名称：变制冷剂流量多联空调机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2、型号：KT-2F-2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3、参数：制冷量:90Kw,制热量:100Kw,功率:26.47Kw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8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652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3849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4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4C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95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2、型号：T90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4、参数：风量:1500m3/h,冷量:9Kw,热量:10.0Kw,功率:190W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27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330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7E638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1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CC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AE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2、型号：T56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4、参数：风量:950m3/h,冷量:5.6Kw,热量:6.3Kw,功率:80W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2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14C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E982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0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5D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室内机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11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1、名称：室内机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2、型号：R90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3、安装形式：吊装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4、参数：风量:1390m3/h,冷量:9Kw,热量:10.0Kw,功率:230W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5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196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</w:tbl>
    <w:p w14:paraId="02A44D43">
      <w:pPr>
        <w:spacing w:line="560" w:lineRule="exact"/>
        <w:ind w:firstLine="480" w:firstLineChars="200"/>
        <w:rPr>
          <w:rFonts w:hint="eastAsia" w:ascii="宋体" w:hAnsi="宋体" w:cs="仿宋_GB2312"/>
          <w:bCs/>
          <w:sz w:val="24"/>
          <w:szCs w:val="32"/>
        </w:rPr>
      </w:pPr>
    </w:p>
    <w:sectPr>
      <w:pgSz w:w="11906" w:h="16838"/>
      <w:pgMar w:top="1985" w:right="1418" w:bottom="1474" w:left="1531" w:header="851" w:footer="992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JmNTMzNzgxNDYyNWYwNTFhMDQ1YmZjNmJmMGE5MmIifQ=="/>
  </w:docVars>
  <w:rsids>
    <w:rsidRoot w:val="767F6956"/>
    <w:rsid w:val="000212C4"/>
    <w:rsid w:val="000472D6"/>
    <w:rsid w:val="00063C6C"/>
    <w:rsid w:val="0009074F"/>
    <w:rsid w:val="000C08CB"/>
    <w:rsid w:val="000D0EAC"/>
    <w:rsid w:val="000D66DD"/>
    <w:rsid w:val="000F305E"/>
    <w:rsid w:val="001252CD"/>
    <w:rsid w:val="00125BB6"/>
    <w:rsid w:val="00141E86"/>
    <w:rsid w:val="00145C30"/>
    <w:rsid w:val="001578B9"/>
    <w:rsid w:val="001639C8"/>
    <w:rsid w:val="00175C42"/>
    <w:rsid w:val="001B567C"/>
    <w:rsid w:val="002155FF"/>
    <w:rsid w:val="002513CB"/>
    <w:rsid w:val="00264301"/>
    <w:rsid w:val="002A459A"/>
    <w:rsid w:val="002C6AB0"/>
    <w:rsid w:val="002F3978"/>
    <w:rsid w:val="002F7764"/>
    <w:rsid w:val="002F7AB1"/>
    <w:rsid w:val="003132A3"/>
    <w:rsid w:val="003156A1"/>
    <w:rsid w:val="003267FE"/>
    <w:rsid w:val="00332956"/>
    <w:rsid w:val="00342041"/>
    <w:rsid w:val="003443CD"/>
    <w:rsid w:val="003517E7"/>
    <w:rsid w:val="00351F7A"/>
    <w:rsid w:val="00355994"/>
    <w:rsid w:val="003717AF"/>
    <w:rsid w:val="00380854"/>
    <w:rsid w:val="00385CBF"/>
    <w:rsid w:val="0038783D"/>
    <w:rsid w:val="00395EA4"/>
    <w:rsid w:val="00397345"/>
    <w:rsid w:val="003D0F3D"/>
    <w:rsid w:val="0041049D"/>
    <w:rsid w:val="00423241"/>
    <w:rsid w:val="00452751"/>
    <w:rsid w:val="00453434"/>
    <w:rsid w:val="00471E70"/>
    <w:rsid w:val="00472F4D"/>
    <w:rsid w:val="00475F75"/>
    <w:rsid w:val="00482AFD"/>
    <w:rsid w:val="0048595B"/>
    <w:rsid w:val="00494FB7"/>
    <w:rsid w:val="00496A78"/>
    <w:rsid w:val="004B51E3"/>
    <w:rsid w:val="004B55E1"/>
    <w:rsid w:val="004C10EF"/>
    <w:rsid w:val="004C519B"/>
    <w:rsid w:val="004C74A9"/>
    <w:rsid w:val="004D2999"/>
    <w:rsid w:val="004E0581"/>
    <w:rsid w:val="004E170C"/>
    <w:rsid w:val="004E4236"/>
    <w:rsid w:val="005401AC"/>
    <w:rsid w:val="00552137"/>
    <w:rsid w:val="00553F42"/>
    <w:rsid w:val="0056136F"/>
    <w:rsid w:val="005641F1"/>
    <w:rsid w:val="005874C2"/>
    <w:rsid w:val="005A7F99"/>
    <w:rsid w:val="005B7948"/>
    <w:rsid w:val="005D0E7A"/>
    <w:rsid w:val="005E640B"/>
    <w:rsid w:val="005F6DAC"/>
    <w:rsid w:val="00632E9F"/>
    <w:rsid w:val="00635D6D"/>
    <w:rsid w:val="00640FC3"/>
    <w:rsid w:val="0065005F"/>
    <w:rsid w:val="00667F19"/>
    <w:rsid w:val="006A672C"/>
    <w:rsid w:val="006B42D6"/>
    <w:rsid w:val="006C0415"/>
    <w:rsid w:val="006D32E8"/>
    <w:rsid w:val="006E45AC"/>
    <w:rsid w:val="006F6667"/>
    <w:rsid w:val="007019DD"/>
    <w:rsid w:val="00721ABB"/>
    <w:rsid w:val="00742358"/>
    <w:rsid w:val="007453FB"/>
    <w:rsid w:val="0075152F"/>
    <w:rsid w:val="00767044"/>
    <w:rsid w:val="00777BA6"/>
    <w:rsid w:val="00783FA6"/>
    <w:rsid w:val="0078612D"/>
    <w:rsid w:val="007B1553"/>
    <w:rsid w:val="007C6F65"/>
    <w:rsid w:val="007F5308"/>
    <w:rsid w:val="008054CC"/>
    <w:rsid w:val="00827E57"/>
    <w:rsid w:val="00860F8B"/>
    <w:rsid w:val="008630C1"/>
    <w:rsid w:val="00872A1F"/>
    <w:rsid w:val="00874830"/>
    <w:rsid w:val="008820F0"/>
    <w:rsid w:val="00897491"/>
    <w:rsid w:val="008A122F"/>
    <w:rsid w:val="008A3D62"/>
    <w:rsid w:val="008F0151"/>
    <w:rsid w:val="009100B5"/>
    <w:rsid w:val="00932701"/>
    <w:rsid w:val="00944A8D"/>
    <w:rsid w:val="009A0B9F"/>
    <w:rsid w:val="009A1B03"/>
    <w:rsid w:val="009A5284"/>
    <w:rsid w:val="009B1261"/>
    <w:rsid w:val="009B3768"/>
    <w:rsid w:val="009B63EC"/>
    <w:rsid w:val="009B798E"/>
    <w:rsid w:val="009C08D0"/>
    <w:rsid w:val="009C74AB"/>
    <w:rsid w:val="009E25DA"/>
    <w:rsid w:val="00A03E23"/>
    <w:rsid w:val="00A1028B"/>
    <w:rsid w:val="00A17647"/>
    <w:rsid w:val="00A54EC3"/>
    <w:rsid w:val="00A54F7E"/>
    <w:rsid w:val="00A74F0A"/>
    <w:rsid w:val="00AC4E09"/>
    <w:rsid w:val="00AC684C"/>
    <w:rsid w:val="00AD4C64"/>
    <w:rsid w:val="00AE3BBB"/>
    <w:rsid w:val="00B058BF"/>
    <w:rsid w:val="00B2146A"/>
    <w:rsid w:val="00B22120"/>
    <w:rsid w:val="00B34A16"/>
    <w:rsid w:val="00B441BC"/>
    <w:rsid w:val="00B824BD"/>
    <w:rsid w:val="00B83065"/>
    <w:rsid w:val="00B85920"/>
    <w:rsid w:val="00BA2133"/>
    <w:rsid w:val="00BC08AD"/>
    <w:rsid w:val="00BD7511"/>
    <w:rsid w:val="00BE5D8E"/>
    <w:rsid w:val="00BF6748"/>
    <w:rsid w:val="00C03A3C"/>
    <w:rsid w:val="00C20C94"/>
    <w:rsid w:val="00C25668"/>
    <w:rsid w:val="00C34C05"/>
    <w:rsid w:val="00C5475B"/>
    <w:rsid w:val="00C55500"/>
    <w:rsid w:val="00C8552D"/>
    <w:rsid w:val="00C94BFF"/>
    <w:rsid w:val="00CC265B"/>
    <w:rsid w:val="00CC71D8"/>
    <w:rsid w:val="00CE0CFC"/>
    <w:rsid w:val="00CE2093"/>
    <w:rsid w:val="00CE2124"/>
    <w:rsid w:val="00CE37CF"/>
    <w:rsid w:val="00CF1632"/>
    <w:rsid w:val="00D232A2"/>
    <w:rsid w:val="00D23F21"/>
    <w:rsid w:val="00D304C9"/>
    <w:rsid w:val="00D4326B"/>
    <w:rsid w:val="00D50A09"/>
    <w:rsid w:val="00D512E1"/>
    <w:rsid w:val="00D51C54"/>
    <w:rsid w:val="00D54876"/>
    <w:rsid w:val="00D75017"/>
    <w:rsid w:val="00D84ACC"/>
    <w:rsid w:val="00D95894"/>
    <w:rsid w:val="00D97B85"/>
    <w:rsid w:val="00DA286E"/>
    <w:rsid w:val="00DA3A69"/>
    <w:rsid w:val="00E22B7F"/>
    <w:rsid w:val="00E40F1E"/>
    <w:rsid w:val="00E512FF"/>
    <w:rsid w:val="00E57C59"/>
    <w:rsid w:val="00E71C5C"/>
    <w:rsid w:val="00E75994"/>
    <w:rsid w:val="00E775AC"/>
    <w:rsid w:val="00E85369"/>
    <w:rsid w:val="00EB73F3"/>
    <w:rsid w:val="00EC4CA6"/>
    <w:rsid w:val="00EE13BB"/>
    <w:rsid w:val="00EE3AED"/>
    <w:rsid w:val="00EF0443"/>
    <w:rsid w:val="00EF11E0"/>
    <w:rsid w:val="00F03A10"/>
    <w:rsid w:val="00F202BE"/>
    <w:rsid w:val="00F525F2"/>
    <w:rsid w:val="00F537EE"/>
    <w:rsid w:val="00F70756"/>
    <w:rsid w:val="00F717FF"/>
    <w:rsid w:val="00F86E8B"/>
    <w:rsid w:val="00F9516A"/>
    <w:rsid w:val="00FC5841"/>
    <w:rsid w:val="00FC63CD"/>
    <w:rsid w:val="00FC6578"/>
    <w:rsid w:val="00FF7786"/>
    <w:rsid w:val="04024E91"/>
    <w:rsid w:val="07C25ACC"/>
    <w:rsid w:val="094843CE"/>
    <w:rsid w:val="0A220188"/>
    <w:rsid w:val="0F3D3747"/>
    <w:rsid w:val="0F7C5D76"/>
    <w:rsid w:val="11DA2BDF"/>
    <w:rsid w:val="1ABB4669"/>
    <w:rsid w:val="1ACE1019"/>
    <w:rsid w:val="1B214ACC"/>
    <w:rsid w:val="1BA03651"/>
    <w:rsid w:val="1F620471"/>
    <w:rsid w:val="1F784B5D"/>
    <w:rsid w:val="20E0669D"/>
    <w:rsid w:val="2304178F"/>
    <w:rsid w:val="232A43C0"/>
    <w:rsid w:val="23F30C56"/>
    <w:rsid w:val="25472D7E"/>
    <w:rsid w:val="25477C36"/>
    <w:rsid w:val="26284BE7"/>
    <w:rsid w:val="26D4635B"/>
    <w:rsid w:val="27B63D84"/>
    <w:rsid w:val="2862422F"/>
    <w:rsid w:val="2BFC6EA3"/>
    <w:rsid w:val="2DB62F2E"/>
    <w:rsid w:val="2F54464D"/>
    <w:rsid w:val="2F992124"/>
    <w:rsid w:val="302F3089"/>
    <w:rsid w:val="30544B42"/>
    <w:rsid w:val="30793D5E"/>
    <w:rsid w:val="30EC3CCF"/>
    <w:rsid w:val="3262570B"/>
    <w:rsid w:val="328E1E2D"/>
    <w:rsid w:val="348635E5"/>
    <w:rsid w:val="35FC1BEC"/>
    <w:rsid w:val="38406B67"/>
    <w:rsid w:val="388A5514"/>
    <w:rsid w:val="38DD575A"/>
    <w:rsid w:val="3B451BC3"/>
    <w:rsid w:val="3C2B322B"/>
    <w:rsid w:val="3EA51EA7"/>
    <w:rsid w:val="40AA46A6"/>
    <w:rsid w:val="43B92ECB"/>
    <w:rsid w:val="44433997"/>
    <w:rsid w:val="4CB87ABC"/>
    <w:rsid w:val="4EDB199C"/>
    <w:rsid w:val="4F1E505A"/>
    <w:rsid w:val="4F2563B3"/>
    <w:rsid w:val="5012466D"/>
    <w:rsid w:val="515C1515"/>
    <w:rsid w:val="520E7B23"/>
    <w:rsid w:val="56E579FE"/>
    <w:rsid w:val="5855720E"/>
    <w:rsid w:val="588C2D0D"/>
    <w:rsid w:val="5AFA4E89"/>
    <w:rsid w:val="5B277F22"/>
    <w:rsid w:val="5C2A343F"/>
    <w:rsid w:val="5C505043"/>
    <w:rsid w:val="5C6C6319"/>
    <w:rsid w:val="5D076D06"/>
    <w:rsid w:val="5D276671"/>
    <w:rsid w:val="5D8D744A"/>
    <w:rsid w:val="5ED91228"/>
    <w:rsid w:val="5FAA42FF"/>
    <w:rsid w:val="5FFC0E88"/>
    <w:rsid w:val="60BF03D2"/>
    <w:rsid w:val="631074B4"/>
    <w:rsid w:val="63791270"/>
    <w:rsid w:val="64DE1044"/>
    <w:rsid w:val="67F0050C"/>
    <w:rsid w:val="6AE404A4"/>
    <w:rsid w:val="6DE7657E"/>
    <w:rsid w:val="767F6956"/>
    <w:rsid w:val="77DA50B9"/>
    <w:rsid w:val="7A4B40B8"/>
    <w:rsid w:val="7B8C521F"/>
    <w:rsid w:val="7C7A6DDD"/>
    <w:rsid w:val="7CA221E2"/>
    <w:rsid w:val="7EDC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rFonts w:ascii="Calibri" w:hAnsi="Calibri"/>
      <w:sz w:val="32"/>
    </w:r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Balloon Text"/>
    <w:basedOn w:val="1"/>
    <w:link w:val="20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spacing w:before="120" w:after="120" w:line="560" w:lineRule="exact"/>
      <w:ind w:firstLine="200" w:firstLineChars="200"/>
    </w:pPr>
    <w:rPr>
      <w:rFonts w:ascii="Calibri" w:hAnsi="Calibri"/>
      <w:b/>
      <w:caps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  <w:style w:type="paragraph" w:styleId="9">
    <w:name w:val="Body Text First Indent"/>
    <w:basedOn w:val="2"/>
    <w:unhideWhenUsed/>
    <w:qFormat/>
    <w:uiPriority w:val="99"/>
    <w:pPr>
      <w:ind w:firstLine="420" w:firstLineChars="100"/>
    </w:p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日期 字符"/>
    <w:link w:val="3"/>
    <w:qFormat/>
    <w:uiPriority w:val="0"/>
    <w:rPr>
      <w:kern w:val="2"/>
      <w:sz w:val="21"/>
      <w:szCs w:val="22"/>
    </w:rPr>
  </w:style>
  <w:style w:type="character" w:customStyle="1" w:styleId="15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6">
    <w:name w:val="页脚 字符"/>
    <w:link w:val="5"/>
    <w:qFormat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1"/>
    <w:pPr>
      <w:ind w:firstLine="420" w:firstLineChars="200"/>
    </w:pPr>
  </w:style>
  <w:style w:type="character" w:customStyle="1" w:styleId="18">
    <w:name w:val="font4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19">
    <w:name w:val="网格型1"/>
    <w:basedOn w:val="10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批注框文本 字符"/>
    <w:basedOn w:val="12"/>
    <w:link w:val="4"/>
    <w:qFormat/>
    <w:uiPriority w:val="0"/>
    <w:rPr>
      <w:kern w:val="2"/>
      <w:sz w:val="18"/>
      <w:szCs w:val="18"/>
    </w:rPr>
  </w:style>
  <w:style w:type="paragraph" w:customStyle="1" w:styleId="2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</w:rPr>
  </w:style>
  <w:style w:type="character" w:customStyle="1" w:styleId="22">
    <w:name w:val="font1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5307;&#26631;&#24037;&#20316;\2024\&#35831;&#31034;&#25253;&#21578;&#21644;&#19978;&#32423;&#25209;&#22797;&#24847;&#35265;\&#35831;&#31034;&#25253;&#21578;\&#37319;&#36141;&#20107;&#39033;&#8212;&#8212;&#33647;&#25151;&#21457;&#33647;&#25163;&#25552;&#33647;&#34955;&#12289;&#22403;&#22334;&#34955;&#12289;&#33014;&#29255;&#34955;&#12289;&#38795;&#22871;&#31561;&#22609;&#26009;&#21046;&#21697;&#20379;&#36135;&#21450;&#30456;&#20851;&#26381;&#21153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采购事项——药房发药手提药袋、垃圾袋、胶片袋、鞋套等塑料制品供货及相关服务</Template>
  <Company>Microsoft</Company>
  <Pages>13</Pages>
  <Words>1182</Words>
  <Characters>2412</Characters>
  <Lines>9</Lines>
  <Paragraphs>2</Paragraphs>
  <TotalTime>32</TotalTime>
  <ScaleCrop>false</ScaleCrop>
  <LinksUpToDate>false</LinksUpToDate>
  <CharactersWithSpaces>2415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2025-03-14T01:22:00Z</dcterms:created>
  <dc:creator>Administrator</dc:creator>
  <cp:lastModifiedBy>...</cp:lastModifiedBy>
  <cp:lastPrinted>2025-04-03T00:59:00Z</cp:lastPrinted>
  <dcterms:modified xsi:type="dcterms:W3CDTF">2026-08-25T01:57:47Z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6A9CDDE6425F4DDB8B738B3A0541A86B_13</vt:lpwstr>
  </property>
  <property fmtid="{D5CDD505-2E9C-101B-9397-08002B2CF9AE}" pid="4" name="KSOTemplateDocerSaveRecord">
    <vt:lpwstr>eyJoZGlkIjoiMDZiZWE5NmU2OWRjMTBmNThhY2U5YTQyMjg2MjU0MjMiLCJ1c2VySWQiOiI0MDc2NjA5NTMifQ==</vt:lpwstr>
  </property>
</Properties>
</file>